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4"/>
        <w:gridCol w:w="17"/>
        <w:gridCol w:w="1023"/>
        <w:gridCol w:w="835"/>
        <w:gridCol w:w="1108"/>
        <w:gridCol w:w="3402"/>
        <w:gridCol w:w="1108"/>
      </w:tblGrid>
      <w:tr w:rsidR="00E27624" w:rsidRPr="00E204FF" w14:paraId="18CF8A65" w14:textId="77777777" w:rsidTr="00E27624">
        <w:trPr>
          <w:trHeight w:val="54"/>
        </w:trPr>
        <w:tc>
          <w:tcPr>
            <w:tcW w:w="2655" w:type="pct"/>
            <w:gridSpan w:val="5"/>
            <w:shd w:val="clear" w:color="auto" w:fill="auto"/>
            <w:vAlign w:val="bottom"/>
          </w:tcPr>
          <w:p w14:paraId="7D94058B" w14:textId="77777777" w:rsidR="00E27624" w:rsidRPr="00E204FF" w:rsidRDefault="00E27624" w:rsidP="00E204FF">
            <w:pPr>
              <w:pStyle w:val="Sansinterligne"/>
              <w:rPr>
                <w:sz w:val="8"/>
              </w:rPr>
            </w:pPr>
            <w:bookmarkStart w:id="0" w:name="_GoBack"/>
            <w:bookmarkEnd w:id="0"/>
          </w:p>
        </w:tc>
        <w:tc>
          <w:tcPr>
            <w:tcW w:w="2345" w:type="pct"/>
            <w:gridSpan w:val="2"/>
          </w:tcPr>
          <w:p w14:paraId="32A5AC4B" w14:textId="77777777" w:rsidR="00E27624" w:rsidRPr="00E204FF" w:rsidRDefault="00E27624" w:rsidP="00E204FF">
            <w:pPr>
              <w:pStyle w:val="Sansinterligne"/>
              <w:rPr>
                <w:sz w:val="8"/>
              </w:rPr>
            </w:pPr>
          </w:p>
        </w:tc>
      </w:tr>
      <w:tr w:rsidR="00E27624" w:rsidRPr="00E204FF" w14:paraId="41B1F396" w14:textId="77777777" w:rsidTr="00E27624">
        <w:tc>
          <w:tcPr>
            <w:tcW w:w="2655" w:type="pct"/>
            <w:gridSpan w:val="5"/>
            <w:shd w:val="clear" w:color="auto" w:fill="84ACB6" w:themeFill="accent5"/>
            <w:vAlign w:val="bottom"/>
          </w:tcPr>
          <w:p w14:paraId="6CFD13AA" w14:textId="77777777" w:rsidR="00E27624" w:rsidRPr="00E204FF" w:rsidRDefault="00E27624" w:rsidP="00E204FF">
            <w:pPr>
              <w:pStyle w:val="Titre1"/>
              <w:outlineLvl w:val="0"/>
            </w:pPr>
            <w:r>
              <w:t>Coordonnées du participant</w:t>
            </w:r>
          </w:p>
        </w:tc>
        <w:tc>
          <w:tcPr>
            <w:tcW w:w="2345" w:type="pct"/>
            <w:gridSpan w:val="2"/>
            <w:shd w:val="clear" w:color="auto" w:fill="84ACB6" w:themeFill="accent5"/>
          </w:tcPr>
          <w:p w14:paraId="43E84BD5" w14:textId="77777777" w:rsidR="00E27624" w:rsidRDefault="00E27624" w:rsidP="00E204FF">
            <w:pPr>
              <w:pStyle w:val="Titre1"/>
              <w:outlineLvl w:val="0"/>
            </w:pPr>
          </w:p>
        </w:tc>
      </w:tr>
      <w:tr w:rsidR="00E27624" w:rsidRPr="00846B76" w14:paraId="05E184A7" w14:textId="77777777" w:rsidTr="00E27624">
        <w:tc>
          <w:tcPr>
            <w:tcW w:w="1104" w:type="pct"/>
            <w:vAlign w:val="bottom"/>
          </w:tcPr>
          <w:p w14:paraId="62DA86B9" w14:textId="77777777" w:rsidR="00E27624" w:rsidRPr="00E204FF" w:rsidRDefault="00CB4D2C" w:rsidP="00E204FF">
            <w:pPr>
              <w:pStyle w:val="Retraitnormal"/>
            </w:pPr>
            <w:sdt>
              <w:sdtPr>
                <w:id w:val="-2047821762"/>
                <w:placeholder>
                  <w:docPart w:val="5B172EBA196042A890DF1BF2AC056BDE"/>
                </w:placeholder>
                <w:temporary/>
                <w:showingPlcHdr/>
                <w15:appearance w15:val="hidden"/>
              </w:sdtPr>
              <w:sdtEndPr/>
              <w:sdtContent>
                <w:r w:rsidR="00E27624" w:rsidRPr="00E204FF">
                  <w:rPr>
                    <w:lang w:bidi="fr-FR"/>
                  </w:rPr>
                  <w:t>Nom</w:t>
                </w:r>
              </w:sdtContent>
            </w:sdt>
            <w:r w:rsidR="00E27624">
              <w:t>/Prénom</w:t>
            </w:r>
          </w:p>
        </w:tc>
        <w:tc>
          <w:tcPr>
            <w:tcW w:w="1551" w:type="pct"/>
            <w:gridSpan w:val="4"/>
            <w:tcBorders>
              <w:bottom w:val="single" w:sz="4" w:space="0" w:color="auto"/>
            </w:tcBorders>
            <w:vAlign w:val="bottom"/>
          </w:tcPr>
          <w:p w14:paraId="746F611D" w14:textId="77777777" w:rsidR="00E27624" w:rsidRPr="00846B76" w:rsidRDefault="00E27624" w:rsidP="00E204FF"/>
        </w:tc>
        <w:tc>
          <w:tcPr>
            <w:tcW w:w="2345" w:type="pct"/>
            <w:gridSpan w:val="2"/>
            <w:tcBorders>
              <w:bottom w:val="single" w:sz="4" w:space="0" w:color="auto"/>
            </w:tcBorders>
          </w:tcPr>
          <w:p w14:paraId="6FED83AD" w14:textId="77777777" w:rsidR="00E27624" w:rsidRPr="00846B76" w:rsidRDefault="00E27624" w:rsidP="00E204FF"/>
        </w:tc>
      </w:tr>
      <w:tr w:rsidR="00E27624" w:rsidRPr="00846B76" w14:paraId="22056378" w14:textId="77777777" w:rsidTr="00E27624">
        <w:tc>
          <w:tcPr>
            <w:tcW w:w="1104" w:type="pct"/>
            <w:vAlign w:val="bottom"/>
          </w:tcPr>
          <w:p w14:paraId="37AAB770" w14:textId="77777777" w:rsidR="00E27624" w:rsidRPr="00E204FF" w:rsidRDefault="00E27624" w:rsidP="00E204FF">
            <w:pPr>
              <w:pStyle w:val="Retraitnormal"/>
            </w:pPr>
            <w:r>
              <w:t xml:space="preserve">Fonction </w:t>
            </w:r>
          </w:p>
        </w:tc>
        <w:tc>
          <w:tcPr>
            <w:tcW w:w="155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4C0314" w14:textId="77777777" w:rsidR="00E27624" w:rsidRPr="00846B76" w:rsidRDefault="00E27624" w:rsidP="00E204FF"/>
        </w:tc>
        <w:tc>
          <w:tcPr>
            <w:tcW w:w="23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1EE35F" w14:textId="77777777" w:rsidR="00E27624" w:rsidRPr="00846B76" w:rsidRDefault="00E27624" w:rsidP="00E204FF"/>
        </w:tc>
      </w:tr>
      <w:tr w:rsidR="00E27624" w:rsidRPr="00846B76" w14:paraId="71C5A3E7" w14:textId="77777777" w:rsidTr="00E27624">
        <w:sdt>
          <w:sdtPr>
            <w:id w:val="-1359804501"/>
            <w:placeholder>
              <w:docPart w:val="135A2730637E4DCEB16C829C4AB6135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04" w:type="pct"/>
                <w:vAlign w:val="bottom"/>
              </w:tcPr>
              <w:p w14:paraId="43C5AFA9" w14:textId="77777777" w:rsidR="00E27624" w:rsidRPr="00E204FF" w:rsidRDefault="00E27624" w:rsidP="00AC1C28">
                <w:pPr>
                  <w:pStyle w:val="Retraitnormal"/>
                  <w:ind w:left="172"/>
                  <w:jc w:val="both"/>
                </w:pPr>
                <w:r w:rsidRPr="00E204FF">
                  <w:rPr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1551" w:type="pct"/>
            <w:gridSpan w:val="4"/>
            <w:tcBorders>
              <w:bottom w:val="single" w:sz="4" w:space="0" w:color="auto"/>
            </w:tcBorders>
            <w:vAlign w:val="bottom"/>
          </w:tcPr>
          <w:p w14:paraId="11F0C1A9" w14:textId="77777777" w:rsidR="00E27624" w:rsidRPr="00846B76" w:rsidRDefault="00E27624" w:rsidP="00E204FF"/>
        </w:tc>
        <w:tc>
          <w:tcPr>
            <w:tcW w:w="2345" w:type="pct"/>
            <w:gridSpan w:val="2"/>
            <w:tcBorders>
              <w:bottom w:val="single" w:sz="4" w:space="0" w:color="auto"/>
            </w:tcBorders>
          </w:tcPr>
          <w:p w14:paraId="5C422D03" w14:textId="77777777" w:rsidR="00E27624" w:rsidRPr="00846B76" w:rsidRDefault="00E27624" w:rsidP="00E204FF"/>
        </w:tc>
      </w:tr>
      <w:tr w:rsidR="00E27624" w:rsidRPr="00846B76" w14:paraId="48833AEE" w14:textId="77777777" w:rsidTr="00E27624">
        <w:tc>
          <w:tcPr>
            <w:tcW w:w="1104" w:type="pct"/>
            <w:vAlign w:val="bottom"/>
          </w:tcPr>
          <w:p w14:paraId="462DD0A0" w14:textId="77777777" w:rsidR="00E27624" w:rsidRPr="00E204FF" w:rsidRDefault="00E27624" w:rsidP="00EF7786">
            <w:pPr>
              <w:pStyle w:val="Retraitnormal"/>
            </w:pPr>
            <w:r>
              <w:t>Téléphone</w:t>
            </w:r>
          </w:p>
        </w:tc>
        <w:tc>
          <w:tcPr>
            <w:tcW w:w="1551" w:type="pct"/>
            <w:gridSpan w:val="4"/>
            <w:tcBorders>
              <w:bottom w:val="single" w:sz="4" w:space="0" w:color="auto"/>
            </w:tcBorders>
            <w:vAlign w:val="bottom"/>
          </w:tcPr>
          <w:p w14:paraId="66A95FC4" w14:textId="77777777" w:rsidR="00E27624" w:rsidRPr="00846B76" w:rsidRDefault="00E27624" w:rsidP="00EF7786"/>
        </w:tc>
        <w:tc>
          <w:tcPr>
            <w:tcW w:w="2345" w:type="pct"/>
            <w:gridSpan w:val="2"/>
            <w:tcBorders>
              <w:bottom w:val="single" w:sz="4" w:space="0" w:color="auto"/>
            </w:tcBorders>
          </w:tcPr>
          <w:p w14:paraId="0ACBD3A6" w14:textId="77777777" w:rsidR="00E27624" w:rsidRPr="00846B76" w:rsidRDefault="00E27624" w:rsidP="00EF7786"/>
        </w:tc>
      </w:tr>
      <w:tr w:rsidR="00E27624" w:rsidRPr="00E204FF" w14:paraId="687D216F" w14:textId="77777777" w:rsidTr="00E27624">
        <w:tc>
          <w:tcPr>
            <w:tcW w:w="1113" w:type="pct"/>
            <w:gridSpan w:val="2"/>
            <w:vAlign w:val="bottom"/>
          </w:tcPr>
          <w:p w14:paraId="6D789C11" w14:textId="77777777" w:rsidR="00E27624" w:rsidRPr="00E204FF" w:rsidRDefault="00E27624" w:rsidP="00E204FF">
            <w:pPr>
              <w:pStyle w:val="Sansinterligne"/>
              <w:rPr>
                <w:sz w:val="8"/>
              </w:rPr>
            </w:pPr>
          </w:p>
        </w:tc>
        <w:tc>
          <w:tcPr>
            <w:tcW w:w="1542" w:type="pct"/>
            <w:gridSpan w:val="3"/>
            <w:vAlign w:val="bottom"/>
          </w:tcPr>
          <w:p w14:paraId="47082FB0" w14:textId="77777777" w:rsidR="00E27624" w:rsidRDefault="00E27624" w:rsidP="00E204FF">
            <w:pPr>
              <w:pStyle w:val="Sansinterligne"/>
              <w:rPr>
                <w:sz w:val="8"/>
              </w:rPr>
            </w:pPr>
          </w:p>
          <w:p w14:paraId="201A41FD" w14:textId="77777777" w:rsidR="00E27624" w:rsidRDefault="00E27624" w:rsidP="00E204FF">
            <w:pPr>
              <w:pStyle w:val="Sansinterligne"/>
              <w:rPr>
                <w:sz w:val="8"/>
              </w:rPr>
            </w:pPr>
          </w:p>
          <w:p w14:paraId="2A625297" w14:textId="77777777" w:rsidR="00E27624" w:rsidRDefault="00E27624" w:rsidP="00E204FF">
            <w:pPr>
              <w:pStyle w:val="Sansinterligne"/>
              <w:rPr>
                <w:sz w:val="8"/>
              </w:rPr>
            </w:pPr>
          </w:p>
          <w:p w14:paraId="19072FDE" w14:textId="77777777" w:rsidR="00E27624" w:rsidRDefault="00E27624" w:rsidP="00E204FF">
            <w:pPr>
              <w:pStyle w:val="Sansinterligne"/>
              <w:rPr>
                <w:sz w:val="8"/>
              </w:rPr>
            </w:pPr>
          </w:p>
          <w:p w14:paraId="43C4164A" w14:textId="77777777" w:rsidR="00E27624" w:rsidRDefault="00E27624" w:rsidP="00E204FF">
            <w:pPr>
              <w:pStyle w:val="Sansinterligne"/>
              <w:rPr>
                <w:sz w:val="8"/>
              </w:rPr>
            </w:pPr>
          </w:p>
          <w:p w14:paraId="5497E907" w14:textId="77777777" w:rsidR="00E27624" w:rsidRPr="00E204FF" w:rsidRDefault="00E27624" w:rsidP="00E204FF">
            <w:pPr>
              <w:pStyle w:val="Sansinterligne"/>
              <w:rPr>
                <w:sz w:val="8"/>
              </w:rPr>
            </w:pPr>
          </w:p>
        </w:tc>
        <w:tc>
          <w:tcPr>
            <w:tcW w:w="2345" w:type="pct"/>
            <w:gridSpan w:val="2"/>
          </w:tcPr>
          <w:p w14:paraId="62D38AB5" w14:textId="77777777" w:rsidR="00E27624" w:rsidRDefault="00E27624" w:rsidP="00E204FF">
            <w:pPr>
              <w:pStyle w:val="Sansinterligne"/>
              <w:rPr>
                <w:sz w:val="8"/>
              </w:rPr>
            </w:pPr>
          </w:p>
        </w:tc>
      </w:tr>
      <w:tr w:rsidR="00E27624" w:rsidRPr="00846B76" w14:paraId="7DB5F562" w14:textId="77777777" w:rsidTr="00E27624">
        <w:tc>
          <w:tcPr>
            <w:tcW w:w="2655" w:type="pct"/>
            <w:gridSpan w:val="5"/>
            <w:shd w:val="clear" w:color="auto" w:fill="84ACB6" w:themeFill="accent5"/>
          </w:tcPr>
          <w:p w14:paraId="23789DCE" w14:textId="77777777" w:rsidR="00E27624" w:rsidRPr="00E204FF" w:rsidRDefault="00E27624" w:rsidP="00E204FF">
            <w:pPr>
              <w:pStyle w:val="Titre1"/>
              <w:outlineLvl w:val="0"/>
            </w:pPr>
            <w:r>
              <w:t xml:space="preserve">Informations de facturation </w:t>
            </w:r>
          </w:p>
        </w:tc>
        <w:tc>
          <w:tcPr>
            <w:tcW w:w="2345" w:type="pct"/>
            <w:gridSpan w:val="2"/>
            <w:shd w:val="clear" w:color="auto" w:fill="84ACB6" w:themeFill="accent5"/>
          </w:tcPr>
          <w:p w14:paraId="654AB2B0" w14:textId="77777777" w:rsidR="00E27624" w:rsidRDefault="00E27624" w:rsidP="00E204FF">
            <w:pPr>
              <w:pStyle w:val="Titre1"/>
              <w:outlineLvl w:val="0"/>
            </w:pPr>
          </w:p>
        </w:tc>
      </w:tr>
      <w:tr w:rsidR="00E27624" w:rsidRPr="00846B76" w14:paraId="78C472C4" w14:textId="77777777" w:rsidTr="00E27624">
        <w:tc>
          <w:tcPr>
            <w:tcW w:w="1113" w:type="pct"/>
            <w:gridSpan w:val="2"/>
            <w:vAlign w:val="bottom"/>
          </w:tcPr>
          <w:p w14:paraId="36871B29" w14:textId="1DF016A8" w:rsidR="005979DE" w:rsidRDefault="005979DE" w:rsidP="00E204FF">
            <w:pPr>
              <w:pStyle w:val="Retraitnormal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FAD37A3" wp14:editId="544D4E4F">
                      <wp:simplePos x="0" y="0"/>
                      <wp:positionH relativeFrom="column">
                        <wp:posOffset>1258570</wp:posOffset>
                      </wp:positionH>
                      <wp:positionV relativeFrom="paragraph">
                        <wp:posOffset>273685</wp:posOffset>
                      </wp:positionV>
                      <wp:extent cx="2923540" cy="0"/>
                      <wp:effectExtent l="0" t="0" r="0" b="0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235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5C8847" id="Connecteur droit 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1pt,21.55pt" to="329.3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t xml:space="preserve">Structure </w:t>
            </w:r>
          </w:p>
          <w:p w14:paraId="48939C93" w14:textId="31AF88B7" w:rsidR="00E27624" w:rsidRDefault="005979DE" w:rsidP="005979DE">
            <w:pPr>
              <w:pStyle w:val="Retraitnormal"/>
              <w:ind w:left="0"/>
            </w:pPr>
            <w:r>
              <w:t xml:space="preserve">      </w:t>
            </w:r>
            <w:r w:rsidR="00E27624">
              <w:t>Adresse</w:t>
            </w:r>
          </w:p>
        </w:tc>
        <w:tc>
          <w:tcPr>
            <w:tcW w:w="1542" w:type="pct"/>
            <w:gridSpan w:val="3"/>
            <w:tcBorders>
              <w:bottom w:val="single" w:sz="4" w:space="0" w:color="auto"/>
            </w:tcBorders>
            <w:vAlign w:val="bottom"/>
          </w:tcPr>
          <w:p w14:paraId="61EA8380" w14:textId="4DA7C095" w:rsidR="00E27624" w:rsidRPr="00846B76" w:rsidRDefault="00E27624" w:rsidP="00E204FF">
            <w:pPr>
              <w:spacing w:before="240"/>
            </w:pPr>
          </w:p>
        </w:tc>
        <w:tc>
          <w:tcPr>
            <w:tcW w:w="2345" w:type="pct"/>
            <w:gridSpan w:val="2"/>
            <w:tcBorders>
              <w:bottom w:val="single" w:sz="4" w:space="0" w:color="auto"/>
            </w:tcBorders>
          </w:tcPr>
          <w:p w14:paraId="7CC3A601" w14:textId="5EDCBE2F" w:rsidR="00E27624" w:rsidRPr="00846B76" w:rsidRDefault="00E27624" w:rsidP="00E204FF">
            <w:pPr>
              <w:spacing w:before="240"/>
            </w:pPr>
          </w:p>
        </w:tc>
      </w:tr>
      <w:tr w:rsidR="00E27624" w:rsidRPr="00846B76" w14:paraId="08BC5951" w14:textId="77777777" w:rsidTr="00E27624">
        <w:tc>
          <w:tcPr>
            <w:tcW w:w="1104" w:type="pct"/>
            <w:vAlign w:val="bottom"/>
          </w:tcPr>
          <w:p w14:paraId="2373B387" w14:textId="77777777" w:rsidR="00E27624" w:rsidRDefault="00E27624" w:rsidP="00E204FF">
            <w:pPr>
              <w:pStyle w:val="Retraitnormal"/>
            </w:pPr>
            <w:r>
              <w:t>Code Postal</w:t>
            </w:r>
          </w:p>
        </w:tc>
        <w:tc>
          <w:tcPr>
            <w:tcW w:w="1551" w:type="pct"/>
            <w:gridSpan w:val="4"/>
            <w:tcBorders>
              <w:bottom w:val="single" w:sz="4" w:space="0" w:color="auto"/>
            </w:tcBorders>
            <w:vAlign w:val="bottom"/>
          </w:tcPr>
          <w:p w14:paraId="28BB124B" w14:textId="77777777" w:rsidR="00E27624" w:rsidRPr="00846B76" w:rsidRDefault="00E27624" w:rsidP="00E204FF">
            <w:pPr>
              <w:spacing w:before="240"/>
            </w:pPr>
          </w:p>
        </w:tc>
        <w:tc>
          <w:tcPr>
            <w:tcW w:w="2345" w:type="pct"/>
            <w:gridSpan w:val="2"/>
            <w:tcBorders>
              <w:bottom w:val="single" w:sz="4" w:space="0" w:color="auto"/>
            </w:tcBorders>
          </w:tcPr>
          <w:p w14:paraId="2BB98F54" w14:textId="2FCF6AB3" w:rsidR="00E27624" w:rsidRPr="00846B76" w:rsidRDefault="00E27624" w:rsidP="00E204FF">
            <w:pPr>
              <w:spacing w:before="240"/>
            </w:pPr>
          </w:p>
        </w:tc>
      </w:tr>
      <w:tr w:rsidR="00E27624" w:rsidRPr="00846B76" w14:paraId="0A137E88" w14:textId="77777777" w:rsidTr="00E27624">
        <w:trPr>
          <w:gridAfter w:val="1"/>
          <w:wAfter w:w="576" w:type="pct"/>
        </w:trPr>
        <w:tc>
          <w:tcPr>
            <w:tcW w:w="1104" w:type="pct"/>
            <w:vAlign w:val="bottom"/>
          </w:tcPr>
          <w:p w14:paraId="3CBB3D10" w14:textId="77777777" w:rsidR="00E27624" w:rsidRPr="00846B76" w:rsidRDefault="00E27624" w:rsidP="00E204FF">
            <w:pPr>
              <w:pStyle w:val="Retraitnormal"/>
            </w:pPr>
            <w:r>
              <w:t>Ville</w:t>
            </w:r>
          </w:p>
        </w:tc>
        <w:tc>
          <w:tcPr>
            <w:tcW w:w="541" w:type="pct"/>
            <w:gridSpan w:val="2"/>
            <w:tcBorders>
              <w:bottom w:val="single" w:sz="4" w:space="0" w:color="auto"/>
            </w:tcBorders>
            <w:vAlign w:val="bottom"/>
          </w:tcPr>
          <w:p w14:paraId="762250F9" w14:textId="77777777" w:rsidR="00E27624" w:rsidRPr="00846B76" w:rsidRDefault="00E27624" w:rsidP="00E204FF">
            <w:pPr>
              <w:spacing w:before="240"/>
            </w:pPr>
          </w:p>
        </w:tc>
        <w:tc>
          <w:tcPr>
            <w:tcW w:w="434" w:type="pct"/>
            <w:vAlign w:val="bottom"/>
          </w:tcPr>
          <w:p w14:paraId="1D894936" w14:textId="77777777" w:rsidR="00E27624" w:rsidRPr="00846B76" w:rsidRDefault="00E27624" w:rsidP="00E204FF">
            <w:pPr>
              <w:spacing w:before="120"/>
            </w:pPr>
          </w:p>
        </w:tc>
        <w:tc>
          <w:tcPr>
            <w:tcW w:w="2345" w:type="pct"/>
            <w:gridSpan w:val="2"/>
          </w:tcPr>
          <w:p w14:paraId="36CA4DB2" w14:textId="77777777" w:rsidR="00E27624" w:rsidRPr="00846B76" w:rsidRDefault="00E27624" w:rsidP="00E204FF">
            <w:pPr>
              <w:spacing w:before="120"/>
            </w:pPr>
          </w:p>
        </w:tc>
      </w:tr>
    </w:tbl>
    <w:p w14:paraId="28E9EB38" w14:textId="77777777" w:rsidR="000172E5" w:rsidRDefault="00AC1C28" w:rsidP="00E204FF">
      <w:pPr>
        <w:pStyle w:val="Sansinterligne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53C1722" wp14:editId="0AEBFC50">
            <wp:simplePos x="0" y="0"/>
            <wp:positionH relativeFrom="column">
              <wp:posOffset>-441960</wp:posOffset>
            </wp:positionH>
            <wp:positionV relativeFrom="paragraph">
              <wp:posOffset>-5521325</wp:posOffset>
            </wp:positionV>
            <wp:extent cx="1235034" cy="499679"/>
            <wp:effectExtent l="0" t="0" r="381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34" cy="499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57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7"/>
        <w:gridCol w:w="1231"/>
        <w:gridCol w:w="252"/>
      </w:tblGrid>
      <w:tr w:rsidR="000D2AF2" w:rsidRPr="00E204FF" w14:paraId="3C9E6E7C" w14:textId="77777777" w:rsidTr="00E27624">
        <w:trPr>
          <w:gridAfter w:val="2"/>
          <w:wAfter w:w="665" w:type="pct"/>
        </w:trPr>
        <w:tc>
          <w:tcPr>
            <w:tcW w:w="4335" w:type="pct"/>
            <w:shd w:val="clear" w:color="auto" w:fill="84ACB6" w:themeFill="accent5"/>
          </w:tcPr>
          <w:p w14:paraId="30F18595" w14:textId="79807748" w:rsidR="000D2AF2" w:rsidRPr="00E204FF" w:rsidRDefault="000D2AF2" w:rsidP="00EF7786">
            <w:pPr>
              <w:pStyle w:val="Titre1"/>
              <w:outlineLvl w:val="0"/>
            </w:pPr>
            <w:r>
              <w:t xml:space="preserve">Cochez le tarif </w:t>
            </w:r>
            <w:r w:rsidR="004D5D02">
              <w:t xml:space="preserve">pour votre participation </w:t>
            </w:r>
          </w:p>
        </w:tc>
      </w:tr>
      <w:tr w:rsidR="000D2AF2" w:rsidRPr="00846B76" w14:paraId="6BF7136D" w14:textId="77777777" w:rsidTr="00E27624">
        <w:tc>
          <w:tcPr>
            <w:tcW w:w="4887" w:type="pct"/>
            <w:gridSpan w:val="2"/>
            <w:vAlign w:val="bottom"/>
          </w:tcPr>
          <w:p w14:paraId="25015E38" w14:textId="77777777" w:rsidR="004D5D02" w:rsidRPr="004D5D02" w:rsidRDefault="00E27624" w:rsidP="004D5D02">
            <w:pPr>
              <w:pStyle w:val="Retraitnormal"/>
              <w:spacing w:before="0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A8AAA8" wp14:editId="6FA7D7DA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1478280</wp:posOffset>
                      </wp:positionV>
                      <wp:extent cx="534035" cy="379730"/>
                      <wp:effectExtent l="19050" t="19050" r="37465" b="393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035" cy="379730"/>
                              </a:xfrm>
                              <a:custGeom>
                                <a:avLst/>
                                <a:gdLst>
                                  <a:gd name="connsiteX0" fmla="*/ 0 w 534035"/>
                                  <a:gd name="connsiteY0" fmla="*/ 0 h 379730"/>
                                  <a:gd name="connsiteX1" fmla="*/ 534035 w 534035"/>
                                  <a:gd name="connsiteY1" fmla="*/ 0 h 379730"/>
                                  <a:gd name="connsiteX2" fmla="*/ 534035 w 534035"/>
                                  <a:gd name="connsiteY2" fmla="*/ 379730 h 379730"/>
                                  <a:gd name="connsiteX3" fmla="*/ 0 w 534035"/>
                                  <a:gd name="connsiteY3" fmla="*/ 379730 h 379730"/>
                                  <a:gd name="connsiteX4" fmla="*/ 0 w 534035"/>
                                  <a:gd name="connsiteY4" fmla="*/ 0 h 3797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34035" h="379730" extrusionOk="0">
                                    <a:moveTo>
                                      <a:pt x="0" y="0"/>
                                    </a:moveTo>
                                    <a:cubicBezTo>
                                      <a:pt x="155808" y="16233"/>
                                      <a:pt x="384435" y="-2110"/>
                                      <a:pt x="534035" y="0"/>
                                    </a:cubicBezTo>
                                    <a:cubicBezTo>
                                      <a:pt x="548039" y="82671"/>
                                      <a:pt x="517777" y="197602"/>
                                      <a:pt x="534035" y="379730"/>
                                    </a:cubicBezTo>
                                    <a:cubicBezTo>
                                      <a:pt x="306103" y="378120"/>
                                      <a:pt x="197461" y="373858"/>
                                      <a:pt x="0" y="379730"/>
                                    </a:cubicBezTo>
                                    <a:cubicBezTo>
                                      <a:pt x="-8308" y="239386"/>
                                      <a:pt x="-535" y="166205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extLst>
                                  <a:ext uri="{C807C97D-BFC1-408E-A445-0C87EB9F89A2}">
                                    <ask:lineSketchStyleProps xmlns:ask="http://schemas.microsoft.com/office/drawing/2018/sketchyshapes" sd="342186262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65193" id="Rectangle 12" o:spid="_x0000_s1026" style="position:absolute;margin-left:14.2pt;margin-top:116.4pt;width:42.05pt;height:2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" filled="f" strokecolor="#1a495c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10CAD2" wp14:editId="4041A13F">
                      <wp:simplePos x="0" y="0"/>
                      <wp:positionH relativeFrom="column">
                        <wp:posOffset>157051</wp:posOffset>
                      </wp:positionH>
                      <wp:positionV relativeFrom="paragraph">
                        <wp:posOffset>482303</wp:posOffset>
                      </wp:positionV>
                      <wp:extent cx="534390" cy="380011"/>
                      <wp:effectExtent l="19050" t="19050" r="37465" b="3937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390" cy="380011"/>
                              </a:xfrm>
                              <a:custGeom>
                                <a:avLst/>
                                <a:gdLst>
                                  <a:gd name="connsiteX0" fmla="*/ 0 w 534390"/>
                                  <a:gd name="connsiteY0" fmla="*/ 0 h 380011"/>
                                  <a:gd name="connsiteX1" fmla="*/ 534390 w 534390"/>
                                  <a:gd name="connsiteY1" fmla="*/ 0 h 380011"/>
                                  <a:gd name="connsiteX2" fmla="*/ 534390 w 534390"/>
                                  <a:gd name="connsiteY2" fmla="*/ 380011 h 380011"/>
                                  <a:gd name="connsiteX3" fmla="*/ 0 w 534390"/>
                                  <a:gd name="connsiteY3" fmla="*/ 380011 h 380011"/>
                                  <a:gd name="connsiteX4" fmla="*/ 0 w 534390"/>
                                  <a:gd name="connsiteY4" fmla="*/ 0 h 3800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34390" h="380011" extrusionOk="0">
                                    <a:moveTo>
                                      <a:pt x="0" y="0"/>
                                    </a:moveTo>
                                    <a:cubicBezTo>
                                      <a:pt x="161097" y="-14838"/>
                                      <a:pt x="423449" y="16489"/>
                                      <a:pt x="534390" y="0"/>
                                    </a:cubicBezTo>
                                    <a:cubicBezTo>
                                      <a:pt x="523165" y="156667"/>
                                      <a:pt x="527559" y="259228"/>
                                      <a:pt x="534390" y="380011"/>
                                    </a:cubicBezTo>
                                    <a:cubicBezTo>
                                      <a:pt x="344904" y="384846"/>
                                      <a:pt x="166505" y="368466"/>
                                      <a:pt x="0" y="380011"/>
                                    </a:cubicBezTo>
                                    <a:cubicBezTo>
                                      <a:pt x="11555" y="248125"/>
                                      <a:pt x="-13753" y="82336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extLst>
                                  <a:ext uri="{C807C97D-BFC1-408E-A445-0C87EB9F89A2}">
                                    <ask:lineSketchStyleProps xmlns:ask="http://schemas.microsoft.com/office/drawing/2018/sketchyshapes" sd="342186262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5160C9" id="Rectangle 11" o:spid="_x0000_s1026" style="position:absolute;margin-left:12.35pt;margin-top:38pt;width:42.1pt;height:2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" filled="f" strokecolor="#1a495c [1604]" strokeweight="1pt"/>
                  </w:pict>
                </mc:Fallback>
              </mc:AlternateContent>
            </w:r>
          </w:p>
          <w:tbl>
            <w:tblPr>
              <w:tblStyle w:val="Grilledutableau"/>
              <w:tblW w:w="8276" w:type="dxa"/>
              <w:tblInd w:w="1726" w:type="dxa"/>
              <w:tblLook w:val="04A0" w:firstRow="1" w:lastRow="0" w:firstColumn="1" w:lastColumn="0" w:noHBand="0" w:noVBand="1"/>
            </w:tblPr>
            <w:tblGrid>
              <w:gridCol w:w="2110"/>
              <w:gridCol w:w="6166"/>
            </w:tblGrid>
            <w:tr w:rsidR="00E27624" w14:paraId="053F42BF" w14:textId="77777777" w:rsidTr="00E27624">
              <w:trPr>
                <w:trHeight w:val="648"/>
              </w:trPr>
              <w:tc>
                <w:tcPr>
                  <w:tcW w:w="2110" w:type="dxa"/>
                </w:tcPr>
                <w:p w14:paraId="408855A6" w14:textId="77777777" w:rsidR="00E27624" w:rsidRPr="00E27624" w:rsidRDefault="00E27624" w:rsidP="004D5D02">
                  <w:pPr>
                    <w:pStyle w:val="Retraitnormal"/>
                    <w:spacing w:before="0"/>
                    <w:ind w:left="0"/>
                    <w:rPr>
                      <w:b/>
                      <w:bCs/>
                      <w:sz w:val="52"/>
                      <w:szCs w:val="52"/>
                    </w:rPr>
                  </w:pPr>
                </w:p>
                <w:p w14:paraId="494A89D6" w14:textId="54B62797" w:rsidR="00E27624" w:rsidRDefault="00EC3AF3" w:rsidP="004D5D02">
                  <w:pPr>
                    <w:pStyle w:val="Retraitnormal"/>
                    <w:spacing w:before="0"/>
                    <w:ind w:left="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Gratuit</w:t>
                  </w:r>
                  <w:r w:rsidR="00E27624" w:rsidRPr="004D5D02">
                    <w:t>*</w:t>
                  </w:r>
                </w:p>
              </w:tc>
              <w:tc>
                <w:tcPr>
                  <w:tcW w:w="6166" w:type="dxa"/>
                </w:tcPr>
                <w:p w14:paraId="4B96A9FD" w14:textId="77777777" w:rsidR="00E27624" w:rsidRPr="00E27624" w:rsidRDefault="00E27624" w:rsidP="004D5D02">
                  <w:pPr>
                    <w:pStyle w:val="Retraitnormal"/>
                    <w:spacing w:before="0"/>
                    <w:ind w:left="0"/>
                    <w:jc w:val="center"/>
                    <w:rPr>
                      <w:sz w:val="36"/>
                      <w:szCs w:val="36"/>
                    </w:rPr>
                  </w:pPr>
                </w:p>
                <w:p w14:paraId="6E04212E" w14:textId="77777777" w:rsidR="00E27624" w:rsidRDefault="00E27624" w:rsidP="004D5D02">
                  <w:pPr>
                    <w:pStyle w:val="Retraitnormal"/>
                    <w:spacing w:before="0"/>
                    <w:ind w:left="0"/>
                    <w:jc w:val="center"/>
                  </w:pPr>
                  <w:r>
                    <w:t xml:space="preserve">*Tarif adhérent 2020 A PRO BIO. </w:t>
                  </w:r>
                </w:p>
                <w:p w14:paraId="2F79CC7C" w14:textId="669992D9" w:rsidR="00E27624" w:rsidRPr="00E27624" w:rsidRDefault="00E27624" w:rsidP="004D5D02">
                  <w:pPr>
                    <w:pStyle w:val="Retraitnormal"/>
                    <w:spacing w:before="0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E27624">
                    <w:rPr>
                      <w:sz w:val="24"/>
                      <w:szCs w:val="24"/>
                    </w:rPr>
                    <w:t xml:space="preserve">Si vous souhaitez adhérer à A PRO BIO n’hésitez pas à contacter </w:t>
                  </w:r>
                  <w:hyperlink r:id="rId12" w:history="1">
                    <w:r w:rsidR="00EC3AF3" w:rsidRPr="00BE2FA2">
                      <w:rPr>
                        <w:rStyle w:val="Lienhypertexte"/>
                        <w:sz w:val="24"/>
                        <w:szCs w:val="24"/>
                      </w:rPr>
                      <w:t>pia.leveille@aprobio.fr</w:t>
                    </w:r>
                  </w:hyperlink>
                </w:p>
                <w:p w14:paraId="6EA684BD" w14:textId="77777777" w:rsidR="00E27624" w:rsidRDefault="00E27624" w:rsidP="004D5D02">
                  <w:pPr>
                    <w:pStyle w:val="Retraitnormal"/>
                    <w:spacing w:before="0"/>
                    <w:ind w:left="0"/>
                    <w:rPr>
                      <w:b/>
                      <w:bCs/>
                      <w:sz w:val="36"/>
                      <w:szCs w:val="36"/>
                    </w:rPr>
                  </w:pPr>
                </w:p>
              </w:tc>
            </w:tr>
            <w:tr w:rsidR="00E27624" w14:paraId="0223E9A4" w14:textId="77777777" w:rsidTr="00E27624">
              <w:trPr>
                <w:trHeight w:val="107"/>
              </w:trPr>
              <w:tc>
                <w:tcPr>
                  <w:tcW w:w="2110" w:type="dxa"/>
                </w:tcPr>
                <w:p w14:paraId="66F04511" w14:textId="77777777" w:rsidR="00E27624" w:rsidRPr="00E27624" w:rsidRDefault="00E27624" w:rsidP="004D5D02">
                  <w:pPr>
                    <w:pStyle w:val="Retraitnormal"/>
                    <w:spacing w:before="0"/>
                    <w:ind w:left="0"/>
                    <w:jc w:val="center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A969969" w14:textId="1E936544" w:rsidR="00E27624" w:rsidRDefault="00EC3AF3" w:rsidP="004D5D02">
                  <w:pPr>
                    <w:pStyle w:val="Retraitnormal"/>
                    <w:spacing w:before="0"/>
                    <w:ind w:left="0"/>
                    <w:jc w:val="center"/>
                  </w:pPr>
                  <w:r>
                    <w:rPr>
                      <w:b/>
                      <w:bCs/>
                      <w:sz w:val="36"/>
                      <w:szCs w:val="36"/>
                    </w:rPr>
                    <w:t>20</w:t>
                  </w:r>
                  <w:r w:rsidR="00E27624" w:rsidRPr="004D5D02">
                    <w:rPr>
                      <w:b/>
                      <w:bCs/>
                      <w:sz w:val="36"/>
                      <w:szCs w:val="36"/>
                    </w:rPr>
                    <w:t xml:space="preserve">€ </w:t>
                  </w:r>
                  <w:r w:rsidR="00591576">
                    <w:rPr>
                      <w:b/>
                      <w:bCs/>
                      <w:sz w:val="36"/>
                      <w:szCs w:val="36"/>
                    </w:rPr>
                    <w:t>TTC</w:t>
                  </w:r>
                  <w:r w:rsidR="00E27624" w:rsidRPr="004D5D02">
                    <w:t>**</w:t>
                  </w:r>
                </w:p>
                <w:p w14:paraId="6E880AC3" w14:textId="77777777" w:rsidR="00E27624" w:rsidRDefault="00E27624" w:rsidP="004D5D02">
                  <w:pPr>
                    <w:pStyle w:val="Retraitnormal"/>
                    <w:spacing w:before="0"/>
                    <w:ind w:left="0"/>
                    <w:jc w:val="center"/>
                  </w:pPr>
                </w:p>
              </w:tc>
              <w:tc>
                <w:tcPr>
                  <w:tcW w:w="6166" w:type="dxa"/>
                </w:tcPr>
                <w:p w14:paraId="7411CED3" w14:textId="77777777" w:rsidR="00E27624" w:rsidRPr="00E27624" w:rsidRDefault="00E27624" w:rsidP="004D5D02">
                  <w:pPr>
                    <w:pStyle w:val="Retraitnormal"/>
                    <w:spacing w:before="0"/>
                    <w:ind w:left="0"/>
                    <w:rPr>
                      <w:sz w:val="6"/>
                      <w:szCs w:val="6"/>
                    </w:rPr>
                  </w:pPr>
                </w:p>
                <w:p w14:paraId="6A387BBF" w14:textId="77777777" w:rsidR="00E27624" w:rsidRPr="00E27624" w:rsidRDefault="00E27624" w:rsidP="00E27624">
                  <w:pPr>
                    <w:pStyle w:val="Retraitnormal"/>
                    <w:spacing w:before="0"/>
                    <w:ind w:left="0"/>
                    <w:jc w:val="center"/>
                    <w:rPr>
                      <w:sz w:val="6"/>
                      <w:szCs w:val="6"/>
                    </w:rPr>
                  </w:pPr>
                </w:p>
                <w:p w14:paraId="13F03B69" w14:textId="77777777" w:rsidR="00E27624" w:rsidRDefault="00E27624" w:rsidP="00E27624">
                  <w:pPr>
                    <w:pStyle w:val="Retraitnormal"/>
                    <w:spacing w:before="0"/>
                    <w:ind w:left="0"/>
                    <w:jc w:val="center"/>
                  </w:pPr>
                  <w:r>
                    <w:t>** Tarif non adhérent A PRO BIO</w:t>
                  </w:r>
                </w:p>
              </w:tc>
            </w:tr>
          </w:tbl>
          <w:p w14:paraId="36C6D86C" w14:textId="77777777" w:rsidR="000D2AF2" w:rsidRPr="004D5D02" w:rsidRDefault="000D2AF2" w:rsidP="004D5D02">
            <w:pPr>
              <w:pStyle w:val="Retraitnormal"/>
              <w:spacing w:before="0"/>
              <w:ind w:left="0"/>
              <w:rPr>
                <w:b/>
                <w:bCs/>
              </w:rPr>
            </w:pPr>
          </w:p>
        </w:tc>
        <w:tc>
          <w:tcPr>
            <w:tcW w:w="113" w:type="pct"/>
            <w:vAlign w:val="bottom"/>
          </w:tcPr>
          <w:p w14:paraId="056988A6" w14:textId="77777777" w:rsidR="004D5D02" w:rsidRDefault="004D5D02" w:rsidP="004D5D02">
            <w:pPr>
              <w:spacing w:before="0"/>
            </w:pPr>
          </w:p>
          <w:p w14:paraId="3CABF184" w14:textId="77777777" w:rsidR="004D5D02" w:rsidRDefault="004D5D02" w:rsidP="004D5D02">
            <w:pPr>
              <w:spacing w:before="0"/>
            </w:pPr>
          </w:p>
          <w:p w14:paraId="2B5D2B0C" w14:textId="77777777" w:rsidR="004D5D02" w:rsidRDefault="004D5D02" w:rsidP="004D5D02">
            <w:pPr>
              <w:spacing w:before="0"/>
            </w:pPr>
          </w:p>
          <w:p w14:paraId="304939E3" w14:textId="77777777" w:rsidR="004D5D02" w:rsidRDefault="004D5D02" w:rsidP="004D5D02">
            <w:pPr>
              <w:spacing w:before="0"/>
            </w:pPr>
          </w:p>
          <w:p w14:paraId="043E7ABB" w14:textId="77777777" w:rsidR="000D2AF2" w:rsidRPr="00846B76" w:rsidRDefault="000D2AF2" w:rsidP="004D5D02">
            <w:pPr>
              <w:spacing w:before="0"/>
            </w:pPr>
          </w:p>
        </w:tc>
      </w:tr>
    </w:tbl>
    <w:p w14:paraId="00B11EFC" w14:textId="77777777" w:rsidR="000D2AF2" w:rsidRDefault="000D2AF2" w:rsidP="004D5D02">
      <w:pPr>
        <w:pStyle w:val="Sansinterligne"/>
      </w:pPr>
    </w:p>
    <w:p w14:paraId="25FE49B1" w14:textId="77777777" w:rsidR="00E27624" w:rsidRDefault="00E27624" w:rsidP="004D5D02">
      <w:pPr>
        <w:pStyle w:val="Sansinterligne"/>
      </w:pPr>
    </w:p>
    <w:p w14:paraId="275DE238" w14:textId="54984854" w:rsidR="00E27624" w:rsidRPr="00AC1C28" w:rsidRDefault="00AC1C28" w:rsidP="00AC1C28">
      <w:pPr>
        <w:pStyle w:val="Pa2"/>
        <w:rPr>
          <w:rStyle w:val="A15"/>
          <w:rFonts w:asciiTheme="minorHAnsi" w:hAnsiTheme="minorHAnsi"/>
          <w:color w:val="3A5A62" w:themeColor="accent5" w:themeShade="80"/>
          <w:sz w:val="32"/>
          <w:szCs w:val="28"/>
        </w:rPr>
      </w:pPr>
      <w:r w:rsidRPr="00AC1C28">
        <w:rPr>
          <w:rStyle w:val="A15"/>
          <w:rFonts w:asciiTheme="minorHAnsi" w:hAnsiTheme="minorHAnsi"/>
          <w:color w:val="3A5A62" w:themeColor="accent5" w:themeShade="80"/>
          <w:sz w:val="32"/>
          <w:szCs w:val="28"/>
        </w:rPr>
        <w:lastRenderedPageBreak/>
        <w:t xml:space="preserve">INSCRIPTIONS OBLIGATOIRES &amp; règlement </w:t>
      </w:r>
      <w:r w:rsidRPr="00AC1C28">
        <w:rPr>
          <w:rStyle w:val="A15"/>
          <w:rFonts w:asciiTheme="minorHAnsi" w:hAnsiTheme="minorHAnsi"/>
          <w:color w:val="3A5A62" w:themeColor="accent5" w:themeShade="80"/>
          <w:sz w:val="32"/>
          <w:szCs w:val="28"/>
          <w:u w:val="single"/>
        </w:rPr>
        <w:t xml:space="preserve">avant le </w:t>
      </w:r>
      <w:r w:rsidR="00EC3AF3">
        <w:rPr>
          <w:rStyle w:val="A15"/>
          <w:rFonts w:asciiTheme="minorHAnsi" w:hAnsiTheme="minorHAnsi"/>
          <w:color w:val="3A5A62" w:themeColor="accent5" w:themeShade="80"/>
          <w:sz w:val="32"/>
          <w:szCs w:val="28"/>
          <w:u w:val="single"/>
        </w:rPr>
        <w:t>14</w:t>
      </w:r>
      <w:r w:rsidRPr="00AC1C28">
        <w:rPr>
          <w:rStyle w:val="A15"/>
          <w:rFonts w:asciiTheme="minorHAnsi" w:hAnsiTheme="minorHAnsi"/>
          <w:color w:val="3A5A62" w:themeColor="accent5" w:themeShade="80"/>
          <w:sz w:val="32"/>
          <w:szCs w:val="28"/>
          <w:u w:val="single"/>
        </w:rPr>
        <w:t>/0</w:t>
      </w:r>
      <w:r w:rsidR="00EC3AF3">
        <w:rPr>
          <w:rStyle w:val="A15"/>
          <w:rFonts w:asciiTheme="minorHAnsi" w:hAnsiTheme="minorHAnsi"/>
          <w:color w:val="3A5A62" w:themeColor="accent5" w:themeShade="80"/>
          <w:sz w:val="32"/>
          <w:szCs w:val="28"/>
          <w:u w:val="single"/>
        </w:rPr>
        <w:t>2</w:t>
      </w:r>
      <w:r w:rsidRPr="00AC1C28">
        <w:rPr>
          <w:rStyle w:val="A15"/>
          <w:rFonts w:asciiTheme="minorHAnsi" w:hAnsiTheme="minorHAnsi"/>
          <w:color w:val="3A5A62" w:themeColor="accent5" w:themeShade="80"/>
          <w:sz w:val="32"/>
          <w:szCs w:val="28"/>
          <w:u w:val="single"/>
        </w:rPr>
        <w:t>/2020</w:t>
      </w:r>
    </w:p>
    <w:p w14:paraId="57BC584B" w14:textId="77777777" w:rsidR="00AC1C28" w:rsidRDefault="00AC1C28" w:rsidP="00E27624">
      <w:pPr>
        <w:pStyle w:val="Default"/>
      </w:pPr>
    </w:p>
    <w:p w14:paraId="6F94248D" w14:textId="77777777" w:rsidR="00E27624" w:rsidRPr="00E27624" w:rsidRDefault="00E27624" w:rsidP="00E27624">
      <w:pPr>
        <w:pStyle w:val="Pa2"/>
        <w:rPr>
          <w:rStyle w:val="A15"/>
          <w:rFonts w:asciiTheme="minorHAnsi" w:hAnsiTheme="minorHAnsi"/>
          <w:sz w:val="28"/>
          <w:szCs w:val="26"/>
          <w:u w:val="single"/>
        </w:rPr>
      </w:pPr>
      <w:proofErr w:type="spellStart"/>
      <w:r w:rsidRPr="00E27624">
        <w:rPr>
          <w:rStyle w:val="A15"/>
          <w:rFonts w:asciiTheme="minorHAnsi" w:hAnsiTheme="minorHAnsi"/>
          <w:sz w:val="28"/>
          <w:szCs w:val="26"/>
          <w:u w:val="single"/>
        </w:rPr>
        <w:t>Réglement</w:t>
      </w:r>
      <w:proofErr w:type="spellEnd"/>
      <w:r w:rsidRPr="00E27624">
        <w:rPr>
          <w:rStyle w:val="A15"/>
          <w:rFonts w:asciiTheme="minorHAnsi" w:hAnsiTheme="minorHAnsi"/>
          <w:sz w:val="28"/>
          <w:szCs w:val="26"/>
          <w:u w:val="single"/>
        </w:rPr>
        <w:t xml:space="preserve"> par chèque : </w:t>
      </w:r>
    </w:p>
    <w:p w14:paraId="214B1B94" w14:textId="77777777" w:rsidR="00E27624" w:rsidRPr="00E27624" w:rsidRDefault="00E27624" w:rsidP="00E27624">
      <w:pPr>
        <w:pStyle w:val="Pa2"/>
        <w:rPr>
          <w:rStyle w:val="A15"/>
          <w:rFonts w:asciiTheme="minorHAnsi" w:hAnsiTheme="minorHAnsi"/>
          <w:b w:val="0"/>
          <w:bCs w:val="0"/>
          <w:sz w:val="28"/>
          <w:szCs w:val="26"/>
        </w:rPr>
      </w:pPr>
      <w:r>
        <w:rPr>
          <w:rStyle w:val="A15"/>
          <w:rFonts w:asciiTheme="minorHAnsi" w:hAnsiTheme="minorHAnsi"/>
          <w:b w:val="0"/>
          <w:bCs w:val="0"/>
          <w:sz w:val="28"/>
          <w:szCs w:val="26"/>
        </w:rPr>
        <w:t>A</w:t>
      </w:r>
      <w:r w:rsidRPr="00E27624">
        <w:rPr>
          <w:rStyle w:val="A15"/>
          <w:rFonts w:asciiTheme="minorHAnsi" w:hAnsiTheme="minorHAnsi"/>
          <w:b w:val="0"/>
          <w:bCs w:val="0"/>
          <w:sz w:val="28"/>
          <w:szCs w:val="26"/>
        </w:rPr>
        <w:t xml:space="preserve"> l’ordre d’</w:t>
      </w:r>
      <w:r w:rsidRPr="00E27624">
        <w:rPr>
          <w:rStyle w:val="A15"/>
          <w:rFonts w:asciiTheme="minorHAnsi" w:hAnsiTheme="minorHAnsi" w:cs="Spartan MB Bold"/>
          <w:sz w:val="28"/>
          <w:szCs w:val="26"/>
        </w:rPr>
        <w:t xml:space="preserve">A PRO BIO </w:t>
      </w:r>
      <w:r w:rsidRPr="00E27624">
        <w:rPr>
          <w:rStyle w:val="A15"/>
          <w:rFonts w:asciiTheme="minorHAnsi" w:hAnsiTheme="minorHAnsi"/>
          <w:b w:val="0"/>
          <w:bCs w:val="0"/>
          <w:sz w:val="28"/>
          <w:szCs w:val="26"/>
        </w:rPr>
        <w:t xml:space="preserve">à envoyer au 4 rue </w:t>
      </w:r>
      <w:proofErr w:type="spellStart"/>
      <w:r w:rsidRPr="00E27624">
        <w:rPr>
          <w:rStyle w:val="A15"/>
          <w:rFonts w:asciiTheme="minorHAnsi" w:hAnsiTheme="minorHAnsi"/>
          <w:b w:val="0"/>
          <w:bCs w:val="0"/>
          <w:sz w:val="28"/>
          <w:szCs w:val="26"/>
        </w:rPr>
        <w:t>Dormagen</w:t>
      </w:r>
      <w:proofErr w:type="spellEnd"/>
      <w:r w:rsidRPr="00E27624">
        <w:rPr>
          <w:rStyle w:val="A15"/>
          <w:rFonts w:asciiTheme="minorHAnsi" w:hAnsiTheme="minorHAnsi"/>
          <w:b w:val="0"/>
          <w:bCs w:val="0"/>
          <w:sz w:val="28"/>
          <w:szCs w:val="26"/>
        </w:rPr>
        <w:t xml:space="preserve"> 59350 Saint-André-Lez-Lille </w:t>
      </w:r>
    </w:p>
    <w:p w14:paraId="596DB509" w14:textId="77777777" w:rsidR="00E27624" w:rsidRPr="00E27624" w:rsidRDefault="00E27624" w:rsidP="00E27624">
      <w:pPr>
        <w:pStyle w:val="Pa2"/>
        <w:rPr>
          <w:rFonts w:asciiTheme="minorHAnsi" w:hAnsiTheme="minorHAnsi" w:cs="Spartan MB Regular"/>
          <w:sz w:val="28"/>
          <w:szCs w:val="26"/>
          <w:u w:val="single"/>
        </w:rPr>
      </w:pPr>
      <w:proofErr w:type="spellStart"/>
      <w:r w:rsidRPr="00E27624">
        <w:rPr>
          <w:rStyle w:val="A15"/>
          <w:rFonts w:asciiTheme="minorHAnsi" w:hAnsiTheme="minorHAnsi"/>
          <w:sz w:val="28"/>
          <w:szCs w:val="26"/>
          <w:u w:val="single"/>
        </w:rPr>
        <w:t>Réglement</w:t>
      </w:r>
      <w:proofErr w:type="spellEnd"/>
      <w:r w:rsidRPr="00E27624">
        <w:rPr>
          <w:rStyle w:val="A15"/>
          <w:rFonts w:asciiTheme="minorHAnsi" w:hAnsiTheme="minorHAnsi"/>
          <w:sz w:val="28"/>
          <w:szCs w:val="26"/>
          <w:u w:val="single"/>
        </w:rPr>
        <w:t xml:space="preserve"> par virement : </w:t>
      </w:r>
    </w:p>
    <w:p w14:paraId="60C703EB" w14:textId="77777777" w:rsidR="00E27624" w:rsidRPr="00AC1C28" w:rsidRDefault="00AC1C28" w:rsidP="00E27624">
      <w:pPr>
        <w:pStyle w:val="Sansinterligne"/>
        <w:rPr>
          <w:b/>
          <w:bCs/>
          <w:sz w:val="36"/>
          <w:szCs w:val="5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D601D72" wp14:editId="4B567D59">
            <wp:simplePos x="0" y="0"/>
            <wp:positionH relativeFrom="column">
              <wp:posOffset>5069791</wp:posOffset>
            </wp:positionH>
            <wp:positionV relativeFrom="paragraph">
              <wp:posOffset>329936</wp:posOffset>
            </wp:positionV>
            <wp:extent cx="1467485" cy="5937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624" w:rsidRPr="00AC1C28">
        <w:rPr>
          <w:rStyle w:val="A15"/>
          <w:rFonts w:cs="Spartan MB Bold"/>
          <w:b w:val="0"/>
          <w:bCs w:val="0"/>
          <w:sz w:val="28"/>
          <w:szCs w:val="26"/>
        </w:rPr>
        <w:t>BIC CMCIFR2A IBAN FR76 1562 9027 3000 0534 2674 526</w:t>
      </w:r>
    </w:p>
    <w:sectPr w:rsidR="00E27624" w:rsidRPr="00AC1C28" w:rsidSect="00AC1C28">
      <w:headerReference w:type="default" r:id="rId14"/>
      <w:footerReference w:type="default" r:id="rId15"/>
      <w:pgSz w:w="11906" w:h="16838" w:code="9"/>
      <w:pgMar w:top="2040" w:right="849" w:bottom="1135" w:left="1440" w:header="284" w:footer="7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0AD091" w14:textId="77777777" w:rsidR="000D2AF2" w:rsidRDefault="000D2AF2" w:rsidP="000172E5">
      <w:pPr>
        <w:spacing w:after="0" w:line="240" w:lineRule="auto"/>
      </w:pPr>
      <w:r>
        <w:separator/>
      </w:r>
    </w:p>
  </w:endnote>
  <w:endnote w:type="continuationSeparator" w:id="0">
    <w:p w14:paraId="40D4C9AC" w14:textId="77777777" w:rsidR="000D2AF2" w:rsidRDefault="000D2AF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9211C9-88AE-47AA-8655-062A00D448C7}"/>
    <w:embedBold r:id="rId2" w:fontKey="{B25AED44-8495-45AF-A8C3-B94D0F5F540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3DCD5A27-637B-4DA8-B405-8768F61376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BDCFA07-36B7-4CA3-A26F-C32ABE082EB0}"/>
    <w:embedBold r:id="rId5" w:fontKey="{79D01D51-3537-460E-970E-64F5B50EA7AB}"/>
    <w:embedItalic r:id="rId6" w:fontKey="{AE8AD82B-AA61-4F26-AB45-9191F9DCFD8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4D22848-219E-4ED8-9F5C-AD9398B6F21D}"/>
  </w:font>
  <w:font w:name="Spartan MB Regular">
    <w:altName w:val="Spartan MB 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partan MB 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partan MB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180" w:type="dxa"/>
      <w:tblLook w:val="04A0" w:firstRow="1" w:lastRow="0" w:firstColumn="1" w:lastColumn="0" w:noHBand="0" w:noVBand="1"/>
    </w:tblPr>
    <w:tblGrid>
      <w:gridCol w:w="6062"/>
      <w:gridCol w:w="3118"/>
    </w:tblGrid>
    <w:tr w:rsidR="00311D4F" w:rsidRPr="00311D4F" w14:paraId="37BC63A1" w14:textId="77777777" w:rsidTr="007F49CC">
      <w:tc>
        <w:tcPr>
          <w:tcW w:w="6062" w:type="dxa"/>
          <w:vAlign w:val="center"/>
        </w:tcPr>
        <w:p w14:paraId="05DBA4E4" w14:textId="77777777" w:rsidR="00FE3A43" w:rsidRDefault="00FE3A43" w:rsidP="00FE3A43">
          <w:pPr>
            <w:pStyle w:val="Pieddepage"/>
            <w:spacing w:before="0"/>
            <w:ind w:right="-113"/>
          </w:pPr>
          <w:r>
            <w:t>Pia LEVEILLE | Chargée de mission Filières</w:t>
          </w:r>
        </w:p>
        <w:p w14:paraId="56516BA2" w14:textId="77777777" w:rsidR="00FE3A43" w:rsidRDefault="00FE3A43" w:rsidP="00FE3A43">
          <w:pPr>
            <w:pStyle w:val="Pieddepage"/>
            <w:spacing w:before="0"/>
            <w:ind w:right="-113"/>
          </w:pPr>
          <w:r>
            <w:t>pia.leveille@aprobio.fr | 03 20 31 57 97</w:t>
          </w:r>
        </w:p>
        <w:p w14:paraId="5927AD9C" w14:textId="0C9B1785" w:rsidR="00311D4F" w:rsidRPr="00311D4F" w:rsidRDefault="00FE3A43" w:rsidP="00FE3A43">
          <w:pPr>
            <w:pStyle w:val="Pieddepage"/>
            <w:spacing w:before="0"/>
            <w:ind w:right="-113"/>
          </w:pPr>
          <w:r>
            <w:t>www.aprobio.fr</w:t>
          </w:r>
        </w:p>
      </w:tc>
      <w:tc>
        <w:tcPr>
          <w:tcW w:w="3118" w:type="dxa"/>
          <w:vAlign w:val="center"/>
        </w:tcPr>
        <w:p w14:paraId="623C209F" w14:textId="77777777" w:rsidR="00311D4F" w:rsidRPr="00311D4F" w:rsidRDefault="00311D4F" w:rsidP="00AC1C28">
          <w:pPr>
            <w:tabs>
              <w:tab w:val="center" w:pos="4680"/>
              <w:tab w:val="right" w:pos="9810"/>
            </w:tabs>
            <w:spacing w:before="0"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146F898" w14:textId="77777777" w:rsidR="006145D8" w:rsidRDefault="006145D8" w:rsidP="00AC1C28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532A15" w14:textId="77777777" w:rsidR="000D2AF2" w:rsidRDefault="000D2AF2" w:rsidP="000172E5">
      <w:pPr>
        <w:spacing w:after="0" w:line="240" w:lineRule="auto"/>
      </w:pPr>
      <w:r>
        <w:separator/>
      </w:r>
    </w:p>
  </w:footnote>
  <w:footnote w:type="continuationSeparator" w:id="0">
    <w:p w14:paraId="52696FA5" w14:textId="77777777" w:rsidR="000D2AF2" w:rsidRDefault="000D2AF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14:paraId="686A954A" w14:textId="77777777" w:rsidTr="00384B05">
      <w:trPr>
        <w:trHeight w:val="990"/>
      </w:trPr>
      <w:tc>
        <w:tcPr>
          <w:tcW w:w="1350" w:type="dxa"/>
          <w:vAlign w:val="center"/>
        </w:tcPr>
        <w:p w14:paraId="2B102A8D" w14:textId="77777777" w:rsidR="00B337A2" w:rsidRPr="00B337A2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</w:p>
      </w:tc>
      <w:tc>
        <w:tcPr>
          <w:tcW w:w="8000" w:type="dxa"/>
          <w:vAlign w:val="center"/>
        </w:tcPr>
        <w:p w14:paraId="263D1B0C" w14:textId="77777777" w:rsidR="00B337A2" w:rsidRDefault="00AC1C28" w:rsidP="000D2AF2">
          <w:pPr>
            <w:pStyle w:val="En-tte"/>
            <w:jc w:val="center"/>
            <w:rPr>
              <w:color w:val="1A495D" w:themeColor="accent1" w:themeShade="80"/>
            </w:rPr>
          </w:pPr>
          <w:r>
            <w:rPr>
              <w:lang w:bidi="fr-FR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7422FA73" wp14:editId="7CEEFF24">
                    <wp:simplePos x="0" y="0"/>
                    <wp:positionH relativeFrom="column">
                      <wp:posOffset>4649470</wp:posOffset>
                    </wp:positionH>
                    <wp:positionV relativeFrom="paragraph">
                      <wp:posOffset>152400</wp:posOffset>
                    </wp:positionV>
                    <wp:extent cx="646430" cy="640080"/>
                    <wp:effectExtent l="0" t="0" r="0" b="7620"/>
                    <wp:wrapNone/>
                    <wp:docPr id="14" name="Groupe 4" descr="Éléments de liste de contrôle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6430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Graphique 15" descr="Lis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Graphique 16" descr="Presse-papier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69DED79" id="Groupe 4" o:spid="_x0000_s1026" alt="Éléments de liste de contrôle" style="position:absolute;margin-left:366.1pt;margin-top:12pt;width:50.9pt;height:50.4pt;z-index:251658240;mso-width-relative:margin;mso-height-relative:margin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que 15" o:spid="_x0000_s1027" type="#_x0000_t75" alt="Liste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">
                      <v:imagedata r:id="rId5" o:title="Liste"/>
                    </v:shape>
                    <v:shape id="Graphique 16" o:spid="_x0000_s1028" type="#_x0000_t75" alt="Presse-papiers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">
                      <v:imagedata r:id="rId6" o:title="Presse-papiers"/>
                    </v:shape>
                  </v:group>
                </w:pict>
              </mc:Fallback>
            </mc:AlternateContent>
          </w:r>
          <w:r w:rsidR="000D2AF2" w:rsidRPr="00E27624">
            <w:rPr>
              <w:color w:val="1A495D" w:themeColor="accent1" w:themeShade="80"/>
            </w:rPr>
            <w:t>Formulaire d’inscription</w:t>
          </w:r>
        </w:p>
        <w:p w14:paraId="11435B34" w14:textId="00E04169" w:rsidR="00AC1C28" w:rsidRDefault="00EC3AF3" w:rsidP="00AC1C28">
          <w:pPr>
            <w:pStyle w:val="Pa2"/>
            <w:jc w:val="center"/>
          </w:pPr>
          <w:r w:rsidRPr="00AC1C28">
            <w:rPr>
              <w:rStyle w:val="A15"/>
              <w:rFonts w:asciiTheme="minorHAnsi" w:hAnsiTheme="minorHAnsi"/>
              <w:color w:val="3A5A62" w:themeColor="accent5" w:themeShade="80"/>
              <w:sz w:val="24"/>
              <w:szCs w:val="24"/>
            </w:rPr>
            <w:t>À</w:t>
          </w:r>
          <w:r w:rsidR="00AC1C28" w:rsidRPr="00AC1C28">
            <w:rPr>
              <w:rStyle w:val="A15"/>
              <w:rFonts w:asciiTheme="minorHAnsi" w:hAnsiTheme="minorHAnsi"/>
              <w:color w:val="3A5A62" w:themeColor="accent5" w:themeShade="80"/>
              <w:sz w:val="24"/>
              <w:szCs w:val="24"/>
            </w:rPr>
            <w:t xml:space="preserve"> renvoyer </w:t>
          </w:r>
          <w:r w:rsidR="00AC1C28">
            <w:rPr>
              <w:rStyle w:val="A15"/>
              <w:rFonts w:asciiTheme="minorHAnsi" w:hAnsiTheme="minorHAnsi"/>
              <w:color w:val="3A5A62" w:themeColor="accent5" w:themeShade="80"/>
              <w:sz w:val="24"/>
              <w:szCs w:val="24"/>
            </w:rPr>
            <w:t>à</w:t>
          </w:r>
          <w:r w:rsidR="00AC1C28" w:rsidRPr="00EC3AF3">
            <w:rPr>
              <w:rStyle w:val="A15"/>
              <w:rFonts w:asciiTheme="minorHAnsi" w:hAnsiTheme="minorHAnsi"/>
              <w:color w:val="3A5A62" w:themeColor="accent5" w:themeShade="80"/>
              <w:sz w:val="24"/>
              <w:szCs w:val="24"/>
              <w:u w:val="single"/>
            </w:rPr>
            <w:t xml:space="preserve"> </w:t>
          </w:r>
          <w:hyperlink r:id="rId7" w:history="1">
            <w:r w:rsidRPr="00EC3AF3">
              <w:rPr>
                <w:rStyle w:val="A15"/>
                <w:rFonts w:asciiTheme="minorHAnsi" w:hAnsiTheme="minorHAnsi"/>
                <w:color w:val="3A5A62" w:themeColor="accent5" w:themeShade="80"/>
                <w:sz w:val="24"/>
                <w:szCs w:val="24"/>
                <w:u w:val="single"/>
              </w:rPr>
              <w:t>pia.leveille</w:t>
            </w:r>
            <w:r w:rsidRPr="00EC3AF3">
              <w:rPr>
                <w:rStyle w:val="A15"/>
                <w:color w:val="3A5A62" w:themeColor="accent5" w:themeShade="80"/>
                <w:sz w:val="24"/>
                <w:szCs w:val="24"/>
                <w:u w:val="single"/>
              </w:rPr>
              <w:t>@aprobio.fr</w:t>
            </w:r>
          </w:hyperlink>
        </w:p>
        <w:p w14:paraId="600E8413" w14:textId="77777777" w:rsidR="00AC1C28" w:rsidRDefault="00AC1C28" w:rsidP="00AC1C28">
          <w:pPr>
            <w:pStyle w:val="En-tte"/>
            <w:spacing w:line="240" w:lineRule="auto"/>
            <w:jc w:val="center"/>
            <w:rPr>
              <w:color w:val="1A495D" w:themeColor="accent1" w:themeShade="80"/>
            </w:rPr>
          </w:pPr>
        </w:p>
        <w:p w14:paraId="27EDB0DC" w14:textId="40EBD468" w:rsidR="00AC1C28" w:rsidRDefault="00EC3AF3" w:rsidP="00AC1C28">
          <w:pPr>
            <w:pStyle w:val="En-tte"/>
            <w:spacing w:line="240" w:lineRule="auto"/>
            <w:jc w:val="center"/>
            <w:rPr>
              <w:color w:val="1A495D" w:themeColor="accent1" w:themeShade="80"/>
            </w:rPr>
          </w:pPr>
          <w:r>
            <w:rPr>
              <w:color w:val="1A495D" w:themeColor="accent1" w:themeShade="80"/>
            </w:rPr>
            <w:t>DEMARCHE RSE</w:t>
          </w:r>
        </w:p>
        <w:p w14:paraId="64A6A73C" w14:textId="44EFE9FB" w:rsidR="000D2AF2" w:rsidRPr="00E27624" w:rsidRDefault="00EC3AF3" w:rsidP="00AC1C28">
          <w:pPr>
            <w:pStyle w:val="En-tte"/>
            <w:spacing w:line="240" w:lineRule="auto"/>
            <w:jc w:val="center"/>
            <w:rPr>
              <w:color w:val="1A495D" w:themeColor="accent1" w:themeShade="80"/>
            </w:rPr>
          </w:pPr>
          <w:r>
            <w:rPr>
              <w:color w:val="1A495D" w:themeColor="accent1" w:themeShade="80"/>
            </w:rPr>
            <w:t>26</w:t>
          </w:r>
          <w:r w:rsidR="00AC1C28">
            <w:rPr>
              <w:color w:val="1A495D" w:themeColor="accent1" w:themeShade="80"/>
            </w:rPr>
            <w:t>/02/2020</w:t>
          </w:r>
        </w:p>
      </w:tc>
    </w:tr>
  </w:tbl>
  <w:p w14:paraId="5BEE38AF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BC488A"/>
    <w:multiLevelType w:val="hybridMultilevel"/>
    <w:tmpl w:val="9F7CC200"/>
    <w:lvl w:ilvl="0" w:tplc="A2BA420E">
      <w:start w:val="1"/>
      <w:numFmt w:val="bullet"/>
      <w:lvlText w:val="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AF2"/>
    <w:rsid w:val="000172E5"/>
    <w:rsid w:val="00052382"/>
    <w:rsid w:val="0006568A"/>
    <w:rsid w:val="00076F0F"/>
    <w:rsid w:val="00084253"/>
    <w:rsid w:val="000D1F49"/>
    <w:rsid w:val="000D2AF2"/>
    <w:rsid w:val="001036CE"/>
    <w:rsid w:val="001727CA"/>
    <w:rsid w:val="001B663D"/>
    <w:rsid w:val="002164B2"/>
    <w:rsid w:val="002C56E6"/>
    <w:rsid w:val="00311D4F"/>
    <w:rsid w:val="00344849"/>
    <w:rsid w:val="00361E11"/>
    <w:rsid w:val="003F0847"/>
    <w:rsid w:val="0040090B"/>
    <w:rsid w:val="00401D54"/>
    <w:rsid w:val="0046302A"/>
    <w:rsid w:val="00487D2D"/>
    <w:rsid w:val="004D5D02"/>
    <w:rsid w:val="004D5D62"/>
    <w:rsid w:val="005112D0"/>
    <w:rsid w:val="00577E06"/>
    <w:rsid w:val="00583334"/>
    <w:rsid w:val="00591576"/>
    <w:rsid w:val="005979DE"/>
    <w:rsid w:val="005A3BF7"/>
    <w:rsid w:val="005F2035"/>
    <w:rsid w:val="005F7990"/>
    <w:rsid w:val="006145D8"/>
    <w:rsid w:val="00615005"/>
    <w:rsid w:val="0063739C"/>
    <w:rsid w:val="007147D7"/>
    <w:rsid w:val="00721761"/>
    <w:rsid w:val="00745184"/>
    <w:rsid w:val="00770F25"/>
    <w:rsid w:val="007A1FF2"/>
    <w:rsid w:val="007A35A8"/>
    <w:rsid w:val="007B0A85"/>
    <w:rsid w:val="007C6A52"/>
    <w:rsid w:val="007D63B3"/>
    <w:rsid w:val="007F49CC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AC1C2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B4D2C"/>
    <w:rsid w:val="00CD4532"/>
    <w:rsid w:val="00CD47B0"/>
    <w:rsid w:val="00CE6104"/>
    <w:rsid w:val="00CE7918"/>
    <w:rsid w:val="00D06C3D"/>
    <w:rsid w:val="00D16163"/>
    <w:rsid w:val="00DB3FAD"/>
    <w:rsid w:val="00E204FF"/>
    <w:rsid w:val="00E27624"/>
    <w:rsid w:val="00E61C09"/>
    <w:rsid w:val="00EB3B58"/>
    <w:rsid w:val="00EC3AF3"/>
    <w:rsid w:val="00EC7359"/>
    <w:rsid w:val="00EE3054"/>
    <w:rsid w:val="00F00606"/>
    <w:rsid w:val="00F01256"/>
    <w:rsid w:val="00F12965"/>
    <w:rsid w:val="00F37152"/>
    <w:rsid w:val="00FC2768"/>
    <w:rsid w:val="00FC7475"/>
    <w:rsid w:val="00FE3A4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7BF018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84ACB6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84ACB6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6B9F25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4D5D02"/>
    <w:rPr>
      <w:color w:val="605E5C"/>
      <w:shd w:val="clear" w:color="auto" w:fill="E1DFDD"/>
    </w:rPr>
  </w:style>
  <w:style w:type="paragraph" w:customStyle="1" w:styleId="Default">
    <w:name w:val="Default"/>
    <w:rsid w:val="00E27624"/>
    <w:pPr>
      <w:autoSpaceDE w:val="0"/>
      <w:autoSpaceDN w:val="0"/>
      <w:adjustRightInd w:val="0"/>
      <w:spacing w:after="0" w:line="240" w:lineRule="auto"/>
    </w:pPr>
    <w:rPr>
      <w:rFonts w:ascii="Spartan MB Regular" w:hAnsi="Spartan MB Regular" w:cs="Spartan MB Regular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27624"/>
    <w:pPr>
      <w:spacing w:line="241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E27624"/>
    <w:rPr>
      <w:rFonts w:cs="Spartan MB Regular"/>
      <w:b/>
      <w:bCs/>
      <w:color w:val="000000"/>
      <w:sz w:val="14"/>
      <w:szCs w:val="14"/>
    </w:rPr>
  </w:style>
  <w:style w:type="character" w:customStyle="1" w:styleId="A2">
    <w:name w:val="A2"/>
    <w:uiPriority w:val="99"/>
    <w:rsid w:val="00AC1C28"/>
    <w:rPr>
      <w:rFonts w:cs="Spartan MB Black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ia.leveille@aprobio.fr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hyperlink" Target="mailto:pia.leveille@aprobio.fr" TargetMode="External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%20PRO%20BIO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B172EBA196042A890DF1BF2AC056B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ABABF1-1862-472F-8E59-279220A47314}"/>
      </w:docPartPr>
      <w:docPartBody>
        <w:p w:rsidR="00AC4516" w:rsidRDefault="004866B5" w:rsidP="004866B5">
          <w:pPr>
            <w:pStyle w:val="5B172EBA196042A890DF1BF2AC056BDE"/>
          </w:pPr>
          <w:r w:rsidRPr="00E204FF">
            <w:rPr>
              <w:lang w:bidi="fr-FR"/>
            </w:rPr>
            <w:t>Nom</w:t>
          </w:r>
        </w:p>
      </w:docPartBody>
    </w:docPart>
    <w:docPart>
      <w:docPartPr>
        <w:name w:val="135A2730637E4DCEB16C829C4AB613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D2C01D-2BE8-4698-87FD-3891544FEAA2}"/>
      </w:docPartPr>
      <w:docPartBody>
        <w:p w:rsidR="00AC4516" w:rsidRDefault="004866B5" w:rsidP="004866B5">
          <w:pPr>
            <w:pStyle w:val="135A2730637E4DCEB16C829C4AB61352"/>
          </w:pPr>
          <w:r w:rsidRPr="00E204FF">
            <w:rPr>
              <w:lang w:bidi="fr-FR"/>
            </w:rPr>
            <w:t>Adresse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partan MB Regular">
    <w:altName w:val="Spartan MB 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partan MB 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partan MB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6B5"/>
    <w:rsid w:val="004866B5"/>
    <w:rsid w:val="00AC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FF57F039328B4DF2A1DA50D6725D699E">
    <w:name w:val="FF57F039328B4DF2A1DA50D6725D699E"/>
  </w:style>
  <w:style w:type="paragraph" w:customStyle="1" w:styleId="654DF2150B0F487AB1C5E1989E634FD7">
    <w:name w:val="654DF2150B0F487AB1C5E1989E634FD7"/>
  </w:style>
  <w:style w:type="paragraph" w:customStyle="1" w:styleId="4DF488E5BE834087B4D64616313E4CF6">
    <w:name w:val="4DF488E5BE834087B4D64616313E4CF6"/>
  </w:style>
  <w:style w:type="paragraph" w:customStyle="1" w:styleId="2920C143DC5547EB9F5E7891CF9149D2">
    <w:name w:val="2920C143DC5547EB9F5E7891CF9149D2"/>
  </w:style>
  <w:style w:type="paragraph" w:customStyle="1" w:styleId="48BFF1A5962544DEB1FDE766B98BFBB6">
    <w:name w:val="48BFF1A5962544DEB1FDE766B98BFBB6"/>
  </w:style>
  <w:style w:type="paragraph" w:customStyle="1" w:styleId="A88B2EA6843948C19722E8C94D7BDCE1">
    <w:name w:val="A88B2EA6843948C19722E8C94D7BDCE1"/>
  </w:style>
  <w:style w:type="paragraph" w:customStyle="1" w:styleId="9382861FE2C543AB876AF2187DAF3578">
    <w:name w:val="9382861FE2C543AB876AF2187DAF3578"/>
  </w:style>
  <w:style w:type="paragraph" w:customStyle="1" w:styleId="BA9E3D340F4744E5A4E49E6C367A3760">
    <w:name w:val="BA9E3D340F4744E5A4E49E6C367A3760"/>
  </w:style>
  <w:style w:type="paragraph" w:customStyle="1" w:styleId="3D05840A3C5F48079759F64FD8F22818">
    <w:name w:val="3D05840A3C5F48079759F64FD8F22818"/>
  </w:style>
  <w:style w:type="paragraph" w:customStyle="1" w:styleId="36B82ED13E974B038A55A4319123E35E">
    <w:name w:val="36B82ED13E974B038A55A4319123E35E"/>
  </w:style>
  <w:style w:type="paragraph" w:customStyle="1" w:styleId="55BE67C8DC234FAD87CF81EA3E8B100F">
    <w:name w:val="55BE67C8DC234FAD87CF81EA3E8B100F"/>
  </w:style>
  <w:style w:type="paragraph" w:customStyle="1" w:styleId="AD180B0AA22D4541A4F757F0D2FDA1F0">
    <w:name w:val="AD180B0AA22D4541A4F757F0D2FDA1F0"/>
  </w:style>
  <w:style w:type="paragraph" w:customStyle="1" w:styleId="BE8DC892FC50424D9AC76BA389B0597F">
    <w:name w:val="BE8DC892FC50424D9AC76BA389B0597F"/>
  </w:style>
  <w:style w:type="paragraph" w:customStyle="1" w:styleId="AB36F7407E7B4D20A5429160386CC687">
    <w:name w:val="AB36F7407E7B4D20A5429160386CC687"/>
  </w:style>
  <w:style w:type="paragraph" w:customStyle="1" w:styleId="0320A9A72C344A1F90616DED6F4370EA">
    <w:name w:val="0320A9A72C344A1F90616DED6F4370EA"/>
  </w:style>
  <w:style w:type="paragraph" w:customStyle="1" w:styleId="1A8404B19BD8416F9C27888602C25E0D">
    <w:name w:val="1A8404B19BD8416F9C27888602C25E0D"/>
  </w:style>
  <w:style w:type="paragraph" w:customStyle="1" w:styleId="596537A053974C7CB58F1965A5F781FD">
    <w:name w:val="596537A053974C7CB58F1965A5F781FD"/>
    <w:rsid w:val="004866B5"/>
  </w:style>
  <w:style w:type="paragraph" w:customStyle="1" w:styleId="D8D5D8B140DF44979387EF46774ABC11">
    <w:name w:val="D8D5D8B140DF44979387EF46774ABC11"/>
    <w:rsid w:val="004866B5"/>
  </w:style>
  <w:style w:type="paragraph" w:customStyle="1" w:styleId="50AE1E81E9E04E419536EE52345F08BD">
    <w:name w:val="50AE1E81E9E04E419536EE52345F08BD"/>
    <w:rsid w:val="004866B5"/>
  </w:style>
  <w:style w:type="paragraph" w:customStyle="1" w:styleId="019CBAB96FFE4303B7B540DC875A665B">
    <w:name w:val="019CBAB96FFE4303B7B540DC875A665B"/>
    <w:rsid w:val="004866B5"/>
  </w:style>
  <w:style w:type="paragraph" w:customStyle="1" w:styleId="CB1B0A9FF8E74518AA551613DCFF9281">
    <w:name w:val="CB1B0A9FF8E74518AA551613DCFF9281"/>
    <w:rsid w:val="004866B5"/>
  </w:style>
  <w:style w:type="paragraph" w:customStyle="1" w:styleId="EB7A8C05785F4CD5A59033B598B03ED0">
    <w:name w:val="EB7A8C05785F4CD5A59033B598B03ED0"/>
    <w:rsid w:val="004866B5"/>
  </w:style>
  <w:style w:type="paragraph" w:customStyle="1" w:styleId="CFFB97CB3A5D4C40ABFB802E1AE1BBC1">
    <w:name w:val="CFFB97CB3A5D4C40ABFB802E1AE1BBC1"/>
    <w:rsid w:val="004866B5"/>
  </w:style>
  <w:style w:type="paragraph" w:customStyle="1" w:styleId="6FD7AFEE0DC045B88A1E7967B02249DE">
    <w:name w:val="6FD7AFEE0DC045B88A1E7967B02249DE"/>
    <w:rsid w:val="004866B5"/>
  </w:style>
  <w:style w:type="paragraph" w:customStyle="1" w:styleId="3BC85F339A11497E98028C57773CC09A">
    <w:name w:val="3BC85F339A11497E98028C57773CC09A"/>
    <w:rsid w:val="004866B5"/>
  </w:style>
  <w:style w:type="paragraph" w:customStyle="1" w:styleId="BF808C492F5F4104873FAAC52BC0CA81">
    <w:name w:val="BF808C492F5F4104873FAAC52BC0CA81"/>
    <w:rsid w:val="004866B5"/>
  </w:style>
  <w:style w:type="paragraph" w:customStyle="1" w:styleId="9974F8FD87454F688BFDC811A32DC714">
    <w:name w:val="9974F8FD87454F688BFDC811A32DC714"/>
    <w:rsid w:val="004866B5"/>
  </w:style>
  <w:style w:type="paragraph" w:customStyle="1" w:styleId="E7AD1478C46E4040B694A33256877983">
    <w:name w:val="E7AD1478C46E4040B694A33256877983"/>
    <w:rsid w:val="004866B5"/>
  </w:style>
  <w:style w:type="paragraph" w:customStyle="1" w:styleId="294D5FF4B01C403FBBCFAB3684BC2FE9">
    <w:name w:val="294D5FF4B01C403FBBCFAB3684BC2FE9"/>
    <w:rsid w:val="004866B5"/>
  </w:style>
  <w:style w:type="paragraph" w:customStyle="1" w:styleId="1B2BC29EEA3742668C1FCAC00ABBA5AE">
    <w:name w:val="1B2BC29EEA3742668C1FCAC00ABBA5AE"/>
    <w:rsid w:val="004866B5"/>
  </w:style>
  <w:style w:type="paragraph" w:customStyle="1" w:styleId="3B4EFA70374444469DF3D34DCD5F3A72">
    <w:name w:val="3B4EFA70374444469DF3D34DCD5F3A72"/>
    <w:rsid w:val="004866B5"/>
  </w:style>
  <w:style w:type="paragraph" w:customStyle="1" w:styleId="EA7677DB89AA45EDA6725EA38269DC48">
    <w:name w:val="EA7677DB89AA45EDA6725EA38269DC48"/>
    <w:rsid w:val="004866B5"/>
  </w:style>
  <w:style w:type="paragraph" w:customStyle="1" w:styleId="80F2800ED0D746D2876C6E52B056FE51">
    <w:name w:val="80F2800ED0D746D2876C6E52B056FE51"/>
    <w:rsid w:val="004866B5"/>
  </w:style>
  <w:style w:type="paragraph" w:customStyle="1" w:styleId="8E7AB236C0554B71B1E543E9D8CF272E">
    <w:name w:val="8E7AB236C0554B71B1E543E9D8CF272E"/>
    <w:rsid w:val="004866B5"/>
  </w:style>
  <w:style w:type="paragraph" w:customStyle="1" w:styleId="15CB346D407B4404B0FFCE8788FC2723">
    <w:name w:val="15CB346D407B4404B0FFCE8788FC2723"/>
    <w:rsid w:val="004866B5"/>
  </w:style>
  <w:style w:type="paragraph" w:customStyle="1" w:styleId="7F71E11921844FB1B71AE295E4237A9D">
    <w:name w:val="7F71E11921844FB1B71AE295E4237A9D"/>
    <w:rsid w:val="004866B5"/>
  </w:style>
  <w:style w:type="paragraph" w:customStyle="1" w:styleId="4879AE837E6C46D69D4EF27019AFBD86">
    <w:name w:val="4879AE837E6C46D69D4EF27019AFBD86"/>
    <w:rsid w:val="004866B5"/>
  </w:style>
  <w:style w:type="paragraph" w:customStyle="1" w:styleId="6333740E201E4FB090D66CDD38188C76">
    <w:name w:val="6333740E201E4FB090D66CDD38188C76"/>
    <w:rsid w:val="004866B5"/>
  </w:style>
  <w:style w:type="paragraph" w:customStyle="1" w:styleId="5B172EBA196042A890DF1BF2AC056BDE">
    <w:name w:val="5B172EBA196042A890DF1BF2AC056BDE"/>
    <w:rsid w:val="004866B5"/>
  </w:style>
  <w:style w:type="paragraph" w:customStyle="1" w:styleId="135A2730637E4DCEB16C829C4AB61352">
    <w:name w:val="135A2730637E4DCEB16C829C4AB61352"/>
    <w:rsid w:val="004866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eu vert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5505A5-519C-4007-8CDD-BF7EE04B6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0</TotalTime>
  <Pages>1</Pages>
  <Words>109</Words>
  <Characters>605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2020-01-22T08:07:00Z</dcterms:created>
  <dcterms:modified xsi:type="dcterms:W3CDTF">2020-01-22T08:11:00Z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